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E3455" w:rsidRDefault="002E3455" w:rsidP="005849E7">
      <w:pPr>
        <w:pStyle w:val="ListParagraph"/>
        <w:tabs>
          <w:tab w:val="left" w:pos="990"/>
        </w:tabs>
        <w:spacing w:before="120" w:after="120"/>
        <w:ind w:left="0"/>
        <w:jc w:val="both"/>
        <w:rPr>
          <w:b/>
          <w:bCs/>
          <w:sz w:val="28"/>
          <w:szCs w:val="28"/>
        </w:rPr>
      </w:pPr>
    </w:p>
    <w:p w:rsidR="002E3455" w:rsidRPr="004659BD" w:rsidRDefault="002E3455" w:rsidP="00560223">
      <w:pPr>
        <w:spacing w:before="120" w:after="120"/>
        <w:ind w:hanging="180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2E3455" w:rsidRPr="004659BD" w:rsidRDefault="002E3455" w:rsidP="00560223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2E3455" w:rsidRPr="004659BD" w:rsidRDefault="002E3455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_x0000_s1026" style="position:absolute;flip:y;z-index:251657728;visibility:visibl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_x0000_s1027" style="position:absolute;z-index:25165670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2E3455" w:rsidRDefault="002E3455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w:pict>
          <v:line id="_x0000_s1028" style="position:absolute;flip:x;z-index:251658752;visibility:visibl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25 tháng 05 năm 2016</w:t>
      </w:r>
    </w:p>
    <w:p w:rsidR="002E3455" w:rsidRPr="00882D20" w:rsidRDefault="002E3455" w:rsidP="00560223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2E3455" w:rsidRDefault="002E3455" w:rsidP="00560223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04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05/2016</w:t>
      </w:r>
    </w:p>
    <w:p w:rsidR="002E3455" w:rsidRDefault="002E3455" w:rsidP="00560223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szCs w:val="24"/>
        </w:rPr>
      </w:pPr>
    </w:p>
    <w:p w:rsidR="002E3455" w:rsidRPr="006E6257" w:rsidRDefault="002E3455" w:rsidP="002B33C7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 w:rsidRPr="006E6257">
        <w:rPr>
          <w:rFonts w:ascii="Times New Roman" w:hAnsi="Times New Roman"/>
          <w:b/>
        </w:rPr>
        <w:t xml:space="preserve">CÔNG VIỆC THỰC HIỆN TRONG THÁNG </w:t>
      </w:r>
      <w:r>
        <w:rPr>
          <w:rFonts w:ascii="Times New Roman" w:hAnsi="Times New Roman"/>
          <w:b/>
        </w:rPr>
        <w:t>05</w:t>
      </w:r>
      <w:r w:rsidRPr="006E6257">
        <w:rPr>
          <w:rFonts w:ascii="Times New Roman" w:hAnsi="Times New Roman"/>
          <w:b/>
        </w:rPr>
        <w:t>/2016</w:t>
      </w:r>
    </w:p>
    <w:p w:rsidR="002E3455" w:rsidRPr="00753903" w:rsidRDefault="002E3455" w:rsidP="00FB280B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GV - NV nghỉ lễ 30/4 và 1/5 theo lịch của trường;</w:t>
      </w:r>
    </w:p>
    <w:p w:rsidR="002E3455" w:rsidRPr="00B81EBB" w:rsidRDefault="002E3455" w:rsidP="00FB280B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Tiếp tục cấp nhật phần mềm trong quản lý đào tạo;</w:t>
      </w:r>
    </w:p>
    <w:p w:rsidR="002E3455" w:rsidRPr="00052136" w:rsidRDefault="002E3455" w:rsidP="00FB280B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Phân công Gv coi thi, chấm thi (kỳ thi phụ) các khóa 15 theo lịch của nhà trường,</w:t>
      </w:r>
    </w:p>
    <w:p w:rsidR="002E3455" w:rsidRDefault="002E3455" w:rsidP="00616B6B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Phân công GV chấm thi (kỳ thi phụ) các khóa 15;</w:t>
      </w:r>
    </w:p>
    <w:p w:rsidR="002E3455" w:rsidRDefault="002E3455" w:rsidP="00616B6B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Hoàn tất nhập điểm danh, nhập điểm quá trình, xét điều kiện dự thi tất cả các môn học kỳ 2 khóa 15 các học phần kết thúc trước tiến độ;</w:t>
      </w:r>
    </w:p>
    <w:p w:rsidR="002E3455" w:rsidRPr="00616B6B" w:rsidRDefault="002E3455" w:rsidP="00FB280B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Gv ra đề thi, nộp đề thi kỳ 2 /15-16 khóa 15 theo đúng kỳ hạn;</w:t>
      </w:r>
    </w:p>
    <w:p w:rsidR="002E3455" w:rsidRPr="000764A7" w:rsidRDefault="002E3455" w:rsidP="00FB280B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Lên lịch, Phân công coi thi, chấm thi kỳ thi chính học kỳ 2 /2015-2016 các khóa 15 các học phần kết thúc trước tiến độ.</w:t>
      </w:r>
    </w:p>
    <w:p w:rsidR="002E3455" w:rsidRDefault="002E3455" w:rsidP="00FB280B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Sinh viên – học sinh các khóa 13CĐ và 14TC đi thực tập theo tiến độ của trường.</w:t>
      </w:r>
    </w:p>
    <w:p w:rsidR="002E3455" w:rsidRPr="00911894" w:rsidRDefault="002E3455" w:rsidP="00FB280B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Khoa lên lịch tổ chức hội thảo cấp khoa;</w:t>
      </w:r>
    </w:p>
    <w:p w:rsidR="002E3455" w:rsidRDefault="002E3455" w:rsidP="00FB280B">
      <w:pPr>
        <w:spacing w:line="276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952732">
        <w:rPr>
          <w:sz w:val="26"/>
          <w:szCs w:val="26"/>
        </w:rPr>
        <w:t>Khoa họp Bỏ phiếu tín nhiệm đối với nhân sự đưa vào quy hoạch chức danh CBQL từ nay đến năm 2020 và những năm tiếp theo</w:t>
      </w:r>
      <w:r>
        <w:rPr>
          <w:sz w:val="26"/>
          <w:szCs w:val="26"/>
        </w:rPr>
        <w:t>, theo kế hoạch nhà trường;</w:t>
      </w:r>
      <w:r w:rsidRPr="00E81620">
        <w:rPr>
          <w:sz w:val="26"/>
          <w:szCs w:val="26"/>
        </w:rPr>
        <w:t xml:space="preserve"> </w:t>
      </w:r>
    </w:p>
    <w:p w:rsidR="002E3455" w:rsidRPr="00FB280B" w:rsidRDefault="002E3455" w:rsidP="00FB280B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Khoa tiến hành tính khối lượng giảng dạy, khối lượng khác của giao viên năm học 2015-2016;</w:t>
      </w:r>
    </w:p>
    <w:p w:rsidR="002E3455" w:rsidRPr="00A20E4B" w:rsidRDefault="002E3455" w:rsidP="00FB280B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Lập danh sách tham quan nghỉ mát hè năm học 2015-2016 tại huyện đảo Phú Quốc.</w:t>
      </w:r>
    </w:p>
    <w:p w:rsidR="002E3455" w:rsidRPr="00176436" w:rsidRDefault="002E3455" w:rsidP="00FB280B">
      <w:pPr>
        <w:jc w:val="both"/>
        <w:rPr>
          <w:sz w:val="26"/>
          <w:szCs w:val="26"/>
        </w:rPr>
      </w:pPr>
      <w:r>
        <w:rPr>
          <w:sz w:val="26"/>
          <w:szCs w:val="26"/>
        </w:rPr>
        <w:t>- Hoàn chỉnh h</w:t>
      </w:r>
      <w:r w:rsidRPr="00176436">
        <w:rPr>
          <w:sz w:val="26"/>
          <w:szCs w:val="26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176436">
        <w:rPr>
          <w:sz w:val="26"/>
          <w:szCs w:val="26"/>
        </w:rPr>
        <w:t xml:space="preserve">thực </w:t>
      </w:r>
      <w:r>
        <w:rPr>
          <w:sz w:val="26"/>
          <w:szCs w:val="26"/>
        </w:rPr>
        <w:t xml:space="preserve">      </w:t>
      </w:r>
      <w:r w:rsidRPr="00176436">
        <w:rPr>
          <w:sz w:val="26"/>
          <w:szCs w:val="26"/>
        </w:rPr>
        <w:t>hành, kế hoạch giảng dạy, Giáo trình hay sách);</w:t>
      </w:r>
    </w:p>
    <w:p w:rsidR="002E3455" w:rsidRDefault="002E3455" w:rsidP="00FB280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4E4929">
        <w:rPr>
          <w:sz w:val="26"/>
          <w:szCs w:val="26"/>
        </w:rPr>
        <w:t xml:space="preserve">Hoàn </w:t>
      </w:r>
      <w:r w:rsidRPr="00176436">
        <w:rPr>
          <w:sz w:val="26"/>
          <w:szCs w:val="26"/>
        </w:rPr>
        <w:t>thiện chương trình đào tạo;</w:t>
      </w:r>
      <w:r w:rsidRPr="004E4929">
        <w:rPr>
          <w:sz w:val="26"/>
          <w:szCs w:val="26"/>
        </w:rPr>
        <w:t xml:space="preserve"> (Thầy Hiệp, Thầy Mỹ)</w:t>
      </w:r>
    </w:p>
    <w:p w:rsidR="002E3455" w:rsidRDefault="002E3455" w:rsidP="00FB280B">
      <w:pPr>
        <w:jc w:val="both"/>
        <w:rPr>
          <w:sz w:val="26"/>
          <w:szCs w:val="26"/>
        </w:rPr>
      </w:pPr>
      <w:r>
        <w:rPr>
          <w:sz w:val="26"/>
          <w:szCs w:val="26"/>
        </w:rPr>
        <w:t>- Lập danh sách thanh lý vật tư thiết bị hư; (Thầy Hiệp).</w:t>
      </w:r>
    </w:p>
    <w:p w:rsidR="002E3455" w:rsidRPr="00E6319D" w:rsidRDefault="002E3455" w:rsidP="00E6319D">
      <w:pPr>
        <w:pStyle w:val="ListParagraph"/>
        <w:numPr>
          <w:ilvl w:val="0"/>
          <w:numId w:val="19"/>
        </w:numPr>
        <w:spacing w:before="120" w:after="240" w:line="360" w:lineRule="auto"/>
        <w:ind w:left="0" w:firstLine="180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>
        <w:rPr>
          <w:b/>
          <w:bCs/>
        </w:rPr>
        <w:t>06</w:t>
      </w:r>
      <w:r>
        <w:rPr>
          <w:b/>
          <w:bCs/>
          <w:lang w:val="vi-VN"/>
        </w:rPr>
        <w:t>/201</w:t>
      </w:r>
      <w:r>
        <w:rPr>
          <w:b/>
          <w:bCs/>
        </w:rPr>
        <w:t>6</w:t>
      </w: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  <w:t xml:space="preserve">            </w:t>
      </w:r>
    </w:p>
    <w:p w:rsidR="002E3455" w:rsidRPr="00B368F2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  <w:r>
        <w:rPr>
          <w:b/>
          <w:bCs/>
          <w:sz w:val="24"/>
          <w:szCs w:val="24"/>
        </w:rPr>
        <w:t xml:space="preserve">Trưởng Khoa </w:t>
      </w: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  <w:t xml:space="preserve"> </w:t>
      </w: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2E3455" w:rsidRDefault="002E3455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sectPr w:rsidR="002E3455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455" w:rsidRDefault="002E3455" w:rsidP="002A3ED1">
      <w:r>
        <w:separator/>
      </w:r>
    </w:p>
  </w:endnote>
  <w:endnote w:type="continuationSeparator" w:id="0">
    <w:p w:rsidR="002E3455" w:rsidRDefault="002E3455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455" w:rsidRDefault="002E3455" w:rsidP="002A3ED1">
      <w:r>
        <w:separator/>
      </w:r>
    </w:p>
  </w:footnote>
  <w:footnote w:type="continuationSeparator" w:id="0">
    <w:p w:rsidR="002E3455" w:rsidRDefault="002E3455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136"/>
    <w:rsid w:val="00052992"/>
    <w:rsid w:val="00053479"/>
    <w:rsid w:val="00055154"/>
    <w:rsid w:val="0006031C"/>
    <w:rsid w:val="000637B0"/>
    <w:rsid w:val="0007601C"/>
    <w:rsid w:val="000764A7"/>
    <w:rsid w:val="000827FC"/>
    <w:rsid w:val="0008748D"/>
    <w:rsid w:val="00087A63"/>
    <w:rsid w:val="0009650C"/>
    <w:rsid w:val="00097B67"/>
    <w:rsid w:val="000A0F52"/>
    <w:rsid w:val="000A2D7A"/>
    <w:rsid w:val="000A53DC"/>
    <w:rsid w:val="000A5E87"/>
    <w:rsid w:val="000B0D2E"/>
    <w:rsid w:val="000B1D5C"/>
    <w:rsid w:val="000C1D36"/>
    <w:rsid w:val="000E18D9"/>
    <w:rsid w:val="000E4C38"/>
    <w:rsid w:val="000F1C92"/>
    <w:rsid w:val="000F3C50"/>
    <w:rsid w:val="000F5F0C"/>
    <w:rsid w:val="00100B8A"/>
    <w:rsid w:val="00117FD7"/>
    <w:rsid w:val="0012598C"/>
    <w:rsid w:val="00132778"/>
    <w:rsid w:val="00132B99"/>
    <w:rsid w:val="001351B8"/>
    <w:rsid w:val="00142DCD"/>
    <w:rsid w:val="001438BE"/>
    <w:rsid w:val="00143B60"/>
    <w:rsid w:val="00152629"/>
    <w:rsid w:val="00153954"/>
    <w:rsid w:val="00157AEE"/>
    <w:rsid w:val="00160D68"/>
    <w:rsid w:val="00164D0B"/>
    <w:rsid w:val="00165478"/>
    <w:rsid w:val="00172209"/>
    <w:rsid w:val="00172A27"/>
    <w:rsid w:val="00174334"/>
    <w:rsid w:val="00174A23"/>
    <w:rsid w:val="00176436"/>
    <w:rsid w:val="00192A03"/>
    <w:rsid w:val="0019574F"/>
    <w:rsid w:val="001962EA"/>
    <w:rsid w:val="00196E30"/>
    <w:rsid w:val="001A19D4"/>
    <w:rsid w:val="001A36E5"/>
    <w:rsid w:val="001A434F"/>
    <w:rsid w:val="001A53EB"/>
    <w:rsid w:val="001B2B67"/>
    <w:rsid w:val="001B3238"/>
    <w:rsid w:val="001B4C3F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0B4C"/>
    <w:rsid w:val="00201AE5"/>
    <w:rsid w:val="00210643"/>
    <w:rsid w:val="0021724A"/>
    <w:rsid w:val="00220B1B"/>
    <w:rsid w:val="00222131"/>
    <w:rsid w:val="00233D54"/>
    <w:rsid w:val="00236570"/>
    <w:rsid w:val="00241A30"/>
    <w:rsid w:val="0024302D"/>
    <w:rsid w:val="0024734A"/>
    <w:rsid w:val="002531DD"/>
    <w:rsid w:val="00255CF6"/>
    <w:rsid w:val="00277C18"/>
    <w:rsid w:val="00285B12"/>
    <w:rsid w:val="00291CD0"/>
    <w:rsid w:val="002A098A"/>
    <w:rsid w:val="002A162B"/>
    <w:rsid w:val="002A3ED1"/>
    <w:rsid w:val="002A57F4"/>
    <w:rsid w:val="002A7403"/>
    <w:rsid w:val="002B073C"/>
    <w:rsid w:val="002B33C7"/>
    <w:rsid w:val="002C3ABE"/>
    <w:rsid w:val="002C65ED"/>
    <w:rsid w:val="002E0734"/>
    <w:rsid w:val="002E3455"/>
    <w:rsid w:val="002F21A1"/>
    <w:rsid w:val="002F22A2"/>
    <w:rsid w:val="002F2F9E"/>
    <w:rsid w:val="002F3E93"/>
    <w:rsid w:val="002F56C5"/>
    <w:rsid w:val="002F57E7"/>
    <w:rsid w:val="002F5CE5"/>
    <w:rsid w:val="00301B60"/>
    <w:rsid w:val="00304283"/>
    <w:rsid w:val="00306BBE"/>
    <w:rsid w:val="003121A7"/>
    <w:rsid w:val="00320F28"/>
    <w:rsid w:val="00321AB4"/>
    <w:rsid w:val="003269A7"/>
    <w:rsid w:val="00333395"/>
    <w:rsid w:val="003374B7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D486C"/>
    <w:rsid w:val="003E4BB0"/>
    <w:rsid w:val="00405B04"/>
    <w:rsid w:val="00407EF9"/>
    <w:rsid w:val="0041172D"/>
    <w:rsid w:val="00420D84"/>
    <w:rsid w:val="004244EE"/>
    <w:rsid w:val="00427258"/>
    <w:rsid w:val="00442748"/>
    <w:rsid w:val="00444211"/>
    <w:rsid w:val="00445B33"/>
    <w:rsid w:val="004613CC"/>
    <w:rsid w:val="004659BD"/>
    <w:rsid w:val="0047213F"/>
    <w:rsid w:val="00476319"/>
    <w:rsid w:val="00477562"/>
    <w:rsid w:val="00481A8C"/>
    <w:rsid w:val="004A3C18"/>
    <w:rsid w:val="004A46BB"/>
    <w:rsid w:val="004A5A0B"/>
    <w:rsid w:val="004A67E4"/>
    <w:rsid w:val="004B499E"/>
    <w:rsid w:val="004B65F4"/>
    <w:rsid w:val="004B677C"/>
    <w:rsid w:val="004D7695"/>
    <w:rsid w:val="004D7E79"/>
    <w:rsid w:val="004E4929"/>
    <w:rsid w:val="004E526D"/>
    <w:rsid w:val="004E5BD6"/>
    <w:rsid w:val="004E67E1"/>
    <w:rsid w:val="004F0F3E"/>
    <w:rsid w:val="004F23A9"/>
    <w:rsid w:val="004F25F6"/>
    <w:rsid w:val="004F77EE"/>
    <w:rsid w:val="0051063F"/>
    <w:rsid w:val="005137DD"/>
    <w:rsid w:val="00523CE4"/>
    <w:rsid w:val="005254C8"/>
    <w:rsid w:val="00525EA8"/>
    <w:rsid w:val="00526BC3"/>
    <w:rsid w:val="0052736C"/>
    <w:rsid w:val="00531C80"/>
    <w:rsid w:val="00533190"/>
    <w:rsid w:val="0053389E"/>
    <w:rsid w:val="00534C17"/>
    <w:rsid w:val="00534F2E"/>
    <w:rsid w:val="005352F2"/>
    <w:rsid w:val="0055059E"/>
    <w:rsid w:val="00550840"/>
    <w:rsid w:val="00560223"/>
    <w:rsid w:val="005632FA"/>
    <w:rsid w:val="00563E3E"/>
    <w:rsid w:val="00566F82"/>
    <w:rsid w:val="00573F20"/>
    <w:rsid w:val="005849E7"/>
    <w:rsid w:val="005A1383"/>
    <w:rsid w:val="005A7882"/>
    <w:rsid w:val="005B22AC"/>
    <w:rsid w:val="005B3478"/>
    <w:rsid w:val="005C233C"/>
    <w:rsid w:val="005D3406"/>
    <w:rsid w:val="005E61B6"/>
    <w:rsid w:val="005F540B"/>
    <w:rsid w:val="00604C46"/>
    <w:rsid w:val="00604E79"/>
    <w:rsid w:val="00612951"/>
    <w:rsid w:val="00613F13"/>
    <w:rsid w:val="00616B6B"/>
    <w:rsid w:val="00624094"/>
    <w:rsid w:val="006246E0"/>
    <w:rsid w:val="00624C11"/>
    <w:rsid w:val="006258EC"/>
    <w:rsid w:val="00625B9A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60A50"/>
    <w:rsid w:val="0066261C"/>
    <w:rsid w:val="00663A1A"/>
    <w:rsid w:val="006643F1"/>
    <w:rsid w:val="0067163E"/>
    <w:rsid w:val="0067497F"/>
    <w:rsid w:val="006844CF"/>
    <w:rsid w:val="006901ED"/>
    <w:rsid w:val="0069211B"/>
    <w:rsid w:val="00693056"/>
    <w:rsid w:val="006A01EA"/>
    <w:rsid w:val="006A1B65"/>
    <w:rsid w:val="006A1D5E"/>
    <w:rsid w:val="006A7259"/>
    <w:rsid w:val="006B2697"/>
    <w:rsid w:val="006C1F25"/>
    <w:rsid w:val="006C41E8"/>
    <w:rsid w:val="006C620B"/>
    <w:rsid w:val="006D3E75"/>
    <w:rsid w:val="006E6257"/>
    <w:rsid w:val="006F0E8D"/>
    <w:rsid w:val="00703A9E"/>
    <w:rsid w:val="00705658"/>
    <w:rsid w:val="00711F8F"/>
    <w:rsid w:val="00712882"/>
    <w:rsid w:val="0071647E"/>
    <w:rsid w:val="00723117"/>
    <w:rsid w:val="00735047"/>
    <w:rsid w:val="00744C33"/>
    <w:rsid w:val="00750469"/>
    <w:rsid w:val="00753903"/>
    <w:rsid w:val="00753A4F"/>
    <w:rsid w:val="00754670"/>
    <w:rsid w:val="00757F03"/>
    <w:rsid w:val="007610A7"/>
    <w:rsid w:val="007703F7"/>
    <w:rsid w:val="00770554"/>
    <w:rsid w:val="00773473"/>
    <w:rsid w:val="00774D24"/>
    <w:rsid w:val="00785F4D"/>
    <w:rsid w:val="0079052B"/>
    <w:rsid w:val="00792E51"/>
    <w:rsid w:val="00795264"/>
    <w:rsid w:val="00795A16"/>
    <w:rsid w:val="00795D4B"/>
    <w:rsid w:val="00797C6C"/>
    <w:rsid w:val="007A05B5"/>
    <w:rsid w:val="007A105A"/>
    <w:rsid w:val="007A2EAD"/>
    <w:rsid w:val="007A5ABE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7F68F3"/>
    <w:rsid w:val="008121E2"/>
    <w:rsid w:val="008123D5"/>
    <w:rsid w:val="008151E5"/>
    <w:rsid w:val="00824C31"/>
    <w:rsid w:val="0083344C"/>
    <w:rsid w:val="008357D3"/>
    <w:rsid w:val="00841EE6"/>
    <w:rsid w:val="00846FD9"/>
    <w:rsid w:val="00852A70"/>
    <w:rsid w:val="00853A9E"/>
    <w:rsid w:val="00856ADF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40E2"/>
    <w:rsid w:val="008B671C"/>
    <w:rsid w:val="008C03B9"/>
    <w:rsid w:val="008C1020"/>
    <w:rsid w:val="008C1233"/>
    <w:rsid w:val="008E5333"/>
    <w:rsid w:val="008E629C"/>
    <w:rsid w:val="008F3E7F"/>
    <w:rsid w:val="008F5276"/>
    <w:rsid w:val="008F5AE2"/>
    <w:rsid w:val="00905EBB"/>
    <w:rsid w:val="00906CCE"/>
    <w:rsid w:val="00907E0B"/>
    <w:rsid w:val="00911894"/>
    <w:rsid w:val="0091220A"/>
    <w:rsid w:val="00912DFA"/>
    <w:rsid w:val="00920B43"/>
    <w:rsid w:val="009303A8"/>
    <w:rsid w:val="00930D77"/>
    <w:rsid w:val="00940099"/>
    <w:rsid w:val="00943F05"/>
    <w:rsid w:val="00946A94"/>
    <w:rsid w:val="009510D0"/>
    <w:rsid w:val="00952732"/>
    <w:rsid w:val="00961382"/>
    <w:rsid w:val="00965A01"/>
    <w:rsid w:val="00966B74"/>
    <w:rsid w:val="00974A03"/>
    <w:rsid w:val="009802D9"/>
    <w:rsid w:val="00981095"/>
    <w:rsid w:val="0098251A"/>
    <w:rsid w:val="009834E7"/>
    <w:rsid w:val="0098788A"/>
    <w:rsid w:val="00995C1C"/>
    <w:rsid w:val="009A013F"/>
    <w:rsid w:val="009B20D8"/>
    <w:rsid w:val="009C520E"/>
    <w:rsid w:val="009C62A5"/>
    <w:rsid w:val="009D27E0"/>
    <w:rsid w:val="009D361A"/>
    <w:rsid w:val="009F3FD9"/>
    <w:rsid w:val="009F447A"/>
    <w:rsid w:val="009F7F7B"/>
    <w:rsid w:val="00A04783"/>
    <w:rsid w:val="00A04C41"/>
    <w:rsid w:val="00A172F2"/>
    <w:rsid w:val="00A20E4B"/>
    <w:rsid w:val="00A26CFE"/>
    <w:rsid w:val="00A316B4"/>
    <w:rsid w:val="00A31E30"/>
    <w:rsid w:val="00A35C63"/>
    <w:rsid w:val="00A41592"/>
    <w:rsid w:val="00A47A43"/>
    <w:rsid w:val="00A50892"/>
    <w:rsid w:val="00A6720E"/>
    <w:rsid w:val="00A721D6"/>
    <w:rsid w:val="00A80B63"/>
    <w:rsid w:val="00A841E6"/>
    <w:rsid w:val="00A867CA"/>
    <w:rsid w:val="00A91D79"/>
    <w:rsid w:val="00AA1B05"/>
    <w:rsid w:val="00AC0C4D"/>
    <w:rsid w:val="00AC3D7A"/>
    <w:rsid w:val="00AD24B5"/>
    <w:rsid w:val="00AD2671"/>
    <w:rsid w:val="00AD3612"/>
    <w:rsid w:val="00AE22EB"/>
    <w:rsid w:val="00AF53A3"/>
    <w:rsid w:val="00AF6653"/>
    <w:rsid w:val="00B0125F"/>
    <w:rsid w:val="00B016A3"/>
    <w:rsid w:val="00B01E4B"/>
    <w:rsid w:val="00B07FDF"/>
    <w:rsid w:val="00B23D5A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0C7D"/>
    <w:rsid w:val="00B72840"/>
    <w:rsid w:val="00B72E47"/>
    <w:rsid w:val="00B74CEA"/>
    <w:rsid w:val="00B755AB"/>
    <w:rsid w:val="00B81EBB"/>
    <w:rsid w:val="00B935C8"/>
    <w:rsid w:val="00B943E3"/>
    <w:rsid w:val="00B95AEB"/>
    <w:rsid w:val="00BA09B7"/>
    <w:rsid w:val="00BA3FB6"/>
    <w:rsid w:val="00BA4B87"/>
    <w:rsid w:val="00BA60B8"/>
    <w:rsid w:val="00BA71C1"/>
    <w:rsid w:val="00BB2C0C"/>
    <w:rsid w:val="00BB4C9A"/>
    <w:rsid w:val="00BC1B3B"/>
    <w:rsid w:val="00BC35AF"/>
    <w:rsid w:val="00BD6494"/>
    <w:rsid w:val="00BD7642"/>
    <w:rsid w:val="00BE0240"/>
    <w:rsid w:val="00BE1FB8"/>
    <w:rsid w:val="00BE2A84"/>
    <w:rsid w:val="00BE433F"/>
    <w:rsid w:val="00BF2F9F"/>
    <w:rsid w:val="00BF5030"/>
    <w:rsid w:val="00BF59D1"/>
    <w:rsid w:val="00C01C65"/>
    <w:rsid w:val="00C049D7"/>
    <w:rsid w:val="00C1024E"/>
    <w:rsid w:val="00C12C64"/>
    <w:rsid w:val="00C24414"/>
    <w:rsid w:val="00C25595"/>
    <w:rsid w:val="00C41260"/>
    <w:rsid w:val="00C44788"/>
    <w:rsid w:val="00C458C9"/>
    <w:rsid w:val="00C46471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75245"/>
    <w:rsid w:val="00C84CDA"/>
    <w:rsid w:val="00C856DA"/>
    <w:rsid w:val="00C871A8"/>
    <w:rsid w:val="00C87B4A"/>
    <w:rsid w:val="00C90244"/>
    <w:rsid w:val="00C93ABE"/>
    <w:rsid w:val="00C96EB4"/>
    <w:rsid w:val="00CA49B0"/>
    <w:rsid w:val="00CB201C"/>
    <w:rsid w:val="00CB31C9"/>
    <w:rsid w:val="00CC0EC8"/>
    <w:rsid w:val="00CC0F45"/>
    <w:rsid w:val="00CC21F3"/>
    <w:rsid w:val="00CC35F5"/>
    <w:rsid w:val="00CD248C"/>
    <w:rsid w:val="00D00D99"/>
    <w:rsid w:val="00D02810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5231D"/>
    <w:rsid w:val="00D60150"/>
    <w:rsid w:val="00D705F6"/>
    <w:rsid w:val="00D73904"/>
    <w:rsid w:val="00D75DD4"/>
    <w:rsid w:val="00D81953"/>
    <w:rsid w:val="00D84D75"/>
    <w:rsid w:val="00D85409"/>
    <w:rsid w:val="00D92677"/>
    <w:rsid w:val="00D97111"/>
    <w:rsid w:val="00DB31E3"/>
    <w:rsid w:val="00DB694C"/>
    <w:rsid w:val="00DC090D"/>
    <w:rsid w:val="00DC3DF7"/>
    <w:rsid w:val="00DC7A0F"/>
    <w:rsid w:val="00DD0D83"/>
    <w:rsid w:val="00DD2062"/>
    <w:rsid w:val="00DD24E2"/>
    <w:rsid w:val="00DE1024"/>
    <w:rsid w:val="00DE5933"/>
    <w:rsid w:val="00DF04F8"/>
    <w:rsid w:val="00DF17BD"/>
    <w:rsid w:val="00DF1DC7"/>
    <w:rsid w:val="00DF2472"/>
    <w:rsid w:val="00DF4A5B"/>
    <w:rsid w:val="00DF5BB3"/>
    <w:rsid w:val="00E027CB"/>
    <w:rsid w:val="00E02BA7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54322"/>
    <w:rsid w:val="00E6319D"/>
    <w:rsid w:val="00E643F8"/>
    <w:rsid w:val="00E64F56"/>
    <w:rsid w:val="00E64F6F"/>
    <w:rsid w:val="00E67977"/>
    <w:rsid w:val="00E67EC3"/>
    <w:rsid w:val="00E70775"/>
    <w:rsid w:val="00E75691"/>
    <w:rsid w:val="00E77685"/>
    <w:rsid w:val="00E81620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1BFF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0216"/>
    <w:rsid w:val="00F00587"/>
    <w:rsid w:val="00F075AF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550BA"/>
    <w:rsid w:val="00F67EDE"/>
    <w:rsid w:val="00F7377D"/>
    <w:rsid w:val="00F76472"/>
    <w:rsid w:val="00F809B9"/>
    <w:rsid w:val="00F860F2"/>
    <w:rsid w:val="00F86DBC"/>
    <w:rsid w:val="00F90157"/>
    <w:rsid w:val="00F907F2"/>
    <w:rsid w:val="00F91755"/>
    <w:rsid w:val="00F9650A"/>
    <w:rsid w:val="00FA0DCD"/>
    <w:rsid w:val="00FA6688"/>
    <w:rsid w:val="00FA6C10"/>
    <w:rsid w:val="00FB1C43"/>
    <w:rsid w:val="00FB280B"/>
    <w:rsid w:val="00FB4EBB"/>
    <w:rsid w:val="00FB7F02"/>
    <w:rsid w:val="00FC50B0"/>
    <w:rsid w:val="00FC6F9B"/>
    <w:rsid w:val="00FD3288"/>
    <w:rsid w:val="00FD7282"/>
    <w:rsid w:val="00FE36BA"/>
    <w:rsid w:val="00FF4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032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262</Words>
  <Characters>1499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3</cp:revision>
  <cp:lastPrinted>2008-07-30T20:26:00Z</cp:lastPrinted>
  <dcterms:created xsi:type="dcterms:W3CDTF">2008-07-30T18:46:00Z</dcterms:created>
  <dcterms:modified xsi:type="dcterms:W3CDTF">2008-07-30T18:49:00Z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